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8AAA4" w14:textId="77777777" w:rsidR="009A2257" w:rsidRPr="00D66141" w:rsidRDefault="009A2257" w:rsidP="009960B0">
      <w:pPr>
        <w:spacing w:after="0"/>
        <w:jc w:val="center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116062"/>
          <w:left w:val="single" w:sz="4" w:space="0" w:color="116062"/>
          <w:bottom w:val="single" w:sz="4" w:space="0" w:color="116062"/>
          <w:right w:val="single" w:sz="4" w:space="0" w:color="116062"/>
          <w:insideH w:val="single" w:sz="4" w:space="0" w:color="116062"/>
          <w:insideV w:val="single" w:sz="4" w:space="0" w:color="116062"/>
        </w:tblBorders>
        <w:tblLook w:val="01E0" w:firstRow="1" w:lastRow="1" w:firstColumn="1" w:lastColumn="1" w:noHBand="0" w:noVBand="0"/>
      </w:tblPr>
      <w:tblGrid>
        <w:gridCol w:w="10911"/>
      </w:tblGrid>
      <w:tr w:rsidR="009A2257" w14:paraId="623C203D" w14:textId="77777777" w:rsidTr="00865657">
        <w:trPr>
          <w:jc w:val="center"/>
        </w:trPr>
        <w:tc>
          <w:tcPr>
            <w:tcW w:w="10911" w:type="dxa"/>
            <w:shd w:val="clear" w:color="auto" w:fill="116062"/>
          </w:tcPr>
          <w:p w14:paraId="38B7120C" w14:textId="77777777" w:rsidR="009A2257" w:rsidRPr="00865657" w:rsidRDefault="009A2257" w:rsidP="00865657">
            <w:pPr>
              <w:spacing w:before="200" w:line="240" w:lineRule="auto"/>
              <w:jc w:val="center"/>
              <w:rPr>
                <w:color w:val="FFFFFF"/>
              </w:rPr>
            </w:pPr>
            <w:r w:rsidRPr="00865657">
              <w:rPr>
                <w:rFonts w:ascii="Arial" w:hAnsi="Arial" w:cs="Arial"/>
                <w:b/>
                <w:color w:val="FFFFFF"/>
                <w:sz w:val="40"/>
                <w:szCs w:val="40"/>
              </w:rPr>
              <w:t>NANOMEDICINE VITERBO 2016</w:t>
            </w:r>
          </w:p>
        </w:tc>
      </w:tr>
    </w:tbl>
    <w:p w14:paraId="37ADA1BF" w14:textId="77777777" w:rsidR="009A2257" w:rsidRPr="00490C20" w:rsidRDefault="009A2257" w:rsidP="00FB2623">
      <w:pPr>
        <w:spacing w:after="0"/>
        <w:jc w:val="center"/>
        <w:rPr>
          <w:sz w:val="10"/>
          <w:szCs w:val="10"/>
        </w:rPr>
      </w:pPr>
    </w:p>
    <w:p w14:paraId="1B22F135" w14:textId="77777777" w:rsidR="009A2257" w:rsidRPr="00FB2623" w:rsidRDefault="009A2257" w:rsidP="00490C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3153"/>
          <w:sz w:val="32"/>
          <w:szCs w:val="32"/>
          <w:lang w:val="en-GB"/>
        </w:rPr>
      </w:pPr>
      <w:proofErr w:type="spellStart"/>
      <w:r w:rsidRPr="00FB2623">
        <w:rPr>
          <w:rFonts w:ascii="Arial" w:hAnsi="Arial" w:cs="Arial"/>
          <w:b/>
          <w:bCs/>
          <w:color w:val="003153"/>
          <w:sz w:val="32"/>
          <w:szCs w:val="32"/>
          <w:lang w:val="en-GB"/>
        </w:rPr>
        <w:t>Viterbo</w:t>
      </w:r>
      <w:proofErr w:type="spellEnd"/>
      <w:r w:rsidRPr="00FB2623">
        <w:rPr>
          <w:rFonts w:ascii="Arial" w:hAnsi="Arial" w:cs="Arial"/>
          <w:b/>
          <w:bCs/>
          <w:color w:val="003153"/>
          <w:sz w:val="32"/>
          <w:szCs w:val="32"/>
          <w:lang w:val="en-GB"/>
        </w:rPr>
        <w:t>, 21-23 September 2016</w:t>
      </w:r>
    </w:p>
    <w:p w14:paraId="268C4969" w14:textId="77777777" w:rsidR="009A2257" w:rsidRPr="000E5659" w:rsidRDefault="009A2257" w:rsidP="00490C20">
      <w:pPr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color w:val="003153"/>
          <w:sz w:val="32"/>
          <w:szCs w:val="32"/>
        </w:rPr>
      </w:pPr>
      <w:proofErr w:type="spellStart"/>
      <w:r w:rsidRPr="000E5659">
        <w:rPr>
          <w:rFonts w:ascii="Arial" w:hAnsi="Arial" w:cs="Arial"/>
          <w:b/>
          <w:bCs/>
          <w:color w:val="003153"/>
          <w:sz w:val="32"/>
          <w:szCs w:val="32"/>
        </w:rPr>
        <w:t>University</w:t>
      </w:r>
      <w:proofErr w:type="spellEnd"/>
      <w:r w:rsidRPr="000E5659">
        <w:rPr>
          <w:rFonts w:ascii="Arial" w:hAnsi="Arial" w:cs="Arial"/>
          <w:b/>
          <w:bCs/>
          <w:color w:val="003153"/>
          <w:sz w:val="32"/>
          <w:szCs w:val="32"/>
        </w:rPr>
        <w:t xml:space="preserve"> of Tuscia</w:t>
      </w:r>
    </w:p>
    <w:p w14:paraId="6EE8FBBC" w14:textId="77777777" w:rsidR="009A2257" w:rsidRPr="00D01497" w:rsidRDefault="009A2257" w:rsidP="005D74E2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D01497">
        <w:rPr>
          <w:rFonts w:ascii="Arial Rounded MT Bold" w:hAnsi="Arial Rounded MT Bold"/>
          <w:sz w:val="18"/>
          <w:szCs w:val="18"/>
        </w:rPr>
        <w:t>Via Santa Maria in Gradi 4</w:t>
      </w:r>
    </w:p>
    <w:p w14:paraId="7B0E5D25" w14:textId="77777777" w:rsidR="009A2257" w:rsidRPr="00D01497" w:rsidRDefault="009A2257" w:rsidP="005D74E2">
      <w:pPr>
        <w:spacing w:after="0" w:line="240" w:lineRule="auto"/>
        <w:jc w:val="center"/>
        <w:rPr>
          <w:rFonts w:ascii="Arial Rounded MT Bold" w:hAnsi="Arial Rounded MT Bold"/>
          <w:b/>
          <w:sz w:val="18"/>
          <w:szCs w:val="18"/>
          <w:lang w:val="en-US"/>
        </w:rPr>
      </w:pPr>
      <w:r w:rsidRPr="00D01497">
        <w:rPr>
          <w:rFonts w:ascii="Arial Rounded MT Bold" w:hAnsi="Arial Rounded MT Bold"/>
          <w:sz w:val="18"/>
          <w:szCs w:val="18"/>
          <w:lang w:val="en-US"/>
        </w:rPr>
        <w:t xml:space="preserve">01100 </w:t>
      </w:r>
      <w:proofErr w:type="spellStart"/>
      <w:r w:rsidRPr="00D01497">
        <w:rPr>
          <w:rFonts w:ascii="Arial Rounded MT Bold" w:hAnsi="Arial Rounded MT Bold"/>
          <w:sz w:val="18"/>
          <w:szCs w:val="18"/>
          <w:lang w:val="en-US"/>
        </w:rPr>
        <w:t>Viterbo</w:t>
      </w:r>
      <w:proofErr w:type="spellEnd"/>
      <w:proofErr w:type="gramStart"/>
      <w:r w:rsidRPr="00D01497">
        <w:rPr>
          <w:rFonts w:ascii="Arial Rounded MT Bold" w:hAnsi="Arial Rounded MT Bold"/>
          <w:sz w:val="18"/>
          <w:szCs w:val="18"/>
          <w:lang w:val="en-US"/>
        </w:rPr>
        <w:t>,  ITALY</w:t>
      </w:r>
      <w:proofErr w:type="gramEnd"/>
    </w:p>
    <w:p w14:paraId="71184C66" w14:textId="77777777" w:rsidR="009A2257" w:rsidRDefault="009A2257" w:rsidP="00490C20">
      <w:pPr>
        <w:spacing w:after="0" w:line="240" w:lineRule="auto"/>
        <w:jc w:val="center"/>
        <w:rPr>
          <w:rFonts w:ascii="Arial Rounded MT Bold" w:hAnsi="Arial Rounded MT Bold"/>
          <w:lang w:val="en-US"/>
        </w:rPr>
      </w:pPr>
    </w:p>
    <w:p w14:paraId="4C37DDEA" w14:textId="77777777" w:rsidR="009A2257" w:rsidRDefault="009A2257" w:rsidP="00490C20">
      <w:pPr>
        <w:spacing w:after="0" w:line="240" w:lineRule="auto"/>
        <w:jc w:val="center"/>
        <w:rPr>
          <w:rFonts w:ascii="Arial Rounded MT Bold" w:hAnsi="Arial Rounded MT Bold"/>
          <w:lang w:val="en-US"/>
        </w:rPr>
      </w:pPr>
    </w:p>
    <w:p w14:paraId="16493366" w14:textId="77777777" w:rsidR="009A2257" w:rsidRPr="00647094" w:rsidRDefault="009A2257" w:rsidP="00DC01BB">
      <w:pPr>
        <w:spacing w:after="160" w:line="360" w:lineRule="auto"/>
        <w:jc w:val="center"/>
        <w:rPr>
          <w:rFonts w:ascii="Arial Rounded MT Bold" w:hAnsi="Arial Rounded MT Bold"/>
          <w:color w:val="B20000"/>
          <w:sz w:val="28"/>
          <w:szCs w:val="28"/>
          <w:lang w:val="en-US"/>
        </w:rPr>
      </w:pPr>
      <w:r w:rsidRPr="00647094">
        <w:rPr>
          <w:rFonts w:ascii="Arial Rounded MT Bold" w:hAnsi="Arial Rounded MT Bold"/>
          <w:color w:val="B20000"/>
          <w:sz w:val="28"/>
          <w:szCs w:val="28"/>
          <w:lang w:val="en-US"/>
        </w:rPr>
        <w:t>APPLICATION FORM</w:t>
      </w:r>
    </w:p>
    <w:tbl>
      <w:tblPr>
        <w:tblW w:w="10731" w:type="dxa"/>
        <w:jc w:val="center"/>
        <w:tblLook w:val="01E0" w:firstRow="1" w:lastRow="1" w:firstColumn="1" w:lastColumn="1" w:noHBand="0" w:noVBand="0"/>
      </w:tblPr>
      <w:tblGrid>
        <w:gridCol w:w="828"/>
        <w:gridCol w:w="720"/>
        <w:gridCol w:w="180"/>
        <w:gridCol w:w="999"/>
        <w:gridCol w:w="1701"/>
        <w:gridCol w:w="720"/>
        <w:gridCol w:w="360"/>
        <w:gridCol w:w="180"/>
        <w:gridCol w:w="1052"/>
        <w:gridCol w:w="208"/>
        <w:gridCol w:w="1620"/>
        <w:gridCol w:w="2163"/>
      </w:tblGrid>
      <w:tr w:rsidR="009A2257" w14:paraId="654CBF75" w14:textId="77777777" w:rsidTr="00865657">
        <w:trPr>
          <w:jc w:val="center"/>
        </w:trPr>
        <w:tc>
          <w:tcPr>
            <w:tcW w:w="1548" w:type="dxa"/>
            <w:gridSpan w:val="2"/>
          </w:tcPr>
          <w:p w14:paraId="11459E48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First Name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6D5FBE9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592" w:type="dxa"/>
            <w:gridSpan w:val="3"/>
          </w:tcPr>
          <w:p w14:paraId="4A2DE59F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Last Name</w:t>
            </w:r>
          </w:p>
        </w:tc>
        <w:tc>
          <w:tcPr>
            <w:tcW w:w="3991" w:type="dxa"/>
            <w:gridSpan w:val="3"/>
            <w:tcBorders>
              <w:bottom w:val="single" w:sz="4" w:space="0" w:color="116062"/>
            </w:tcBorders>
          </w:tcPr>
          <w:p w14:paraId="5DCEE5A4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7117151B" w14:textId="77777777" w:rsidTr="00865657">
        <w:trPr>
          <w:jc w:val="center"/>
        </w:trPr>
        <w:tc>
          <w:tcPr>
            <w:tcW w:w="2727" w:type="dxa"/>
            <w:gridSpan w:val="4"/>
          </w:tcPr>
          <w:p w14:paraId="4C59E783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University / Company</w:t>
            </w:r>
          </w:p>
        </w:tc>
        <w:tc>
          <w:tcPr>
            <w:tcW w:w="8004" w:type="dxa"/>
            <w:gridSpan w:val="8"/>
            <w:tcBorders>
              <w:bottom w:val="single" w:sz="4" w:space="0" w:color="116062"/>
            </w:tcBorders>
          </w:tcPr>
          <w:p w14:paraId="301357A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695B74CF" w14:textId="77777777" w:rsidTr="00865657">
        <w:trPr>
          <w:jc w:val="center"/>
        </w:trPr>
        <w:tc>
          <w:tcPr>
            <w:tcW w:w="1728" w:type="dxa"/>
            <w:gridSpan w:val="3"/>
          </w:tcPr>
          <w:p w14:paraId="1D91B2C8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Department</w:t>
            </w:r>
          </w:p>
        </w:tc>
        <w:tc>
          <w:tcPr>
            <w:tcW w:w="9003" w:type="dxa"/>
            <w:gridSpan w:val="9"/>
            <w:tcBorders>
              <w:bottom w:val="single" w:sz="4" w:space="0" w:color="116062"/>
            </w:tcBorders>
          </w:tcPr>
          <w:p w14:paraId="798473CD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36A04883" w14:textId="77777777" w:rsidTr="00865657">
        <w:trPr>
          <w:jc w:val="center"/>
        </w:trPr>
        <w:tc>
          <w:tcPr>
            <w:tcW w:w="1728" w:type="dxa"/>
            <w:gridSpan w:val="3"/>
          </w:tcPr>
          <w:p w14:paraId="749D146B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Address</w:t>
            </w:r>
          </w:p>
        </w:tc>
        <w:tc>
          <w:tcPr>
            <w:tcW w:w="9003" w:type="dxa"/>
            <w:gridSpan w:val="9"/>
            <w:tcBorders>
              <w:bottom w:val="single" w:sz="4" w:space="0" w:color="116062"/>
            </w:tcBorders>
          </w:tcPr>
          <w:p w14:paraId="49254A4D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10D568B4" w14:textId="77777777" w:rsidTr="00865657">
        <w:trPr>
          <w:jc w:val="center"/>
        </w:trPr>
        <w:tc>
          <w:tcPr>
            <w:tcW w:w="828" w:type="dxa"/>
          </w:tcPr>
          <w:p w14:paraId="3E0A8994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City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54CD140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260" w:type="dxa"/>
            <w:gridSpan w:val="3"/>
          </w:tcPr>
          <w:p w14:paraId="5F045FF6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ZIP code</w:t>
            </w:r>
          </w:p>
        </w:tc>
        <w:tc>
          <w:tcPr>
            <w:tcW w:w="1260" w:type="dxa"/>
            <w:gridSpan w:val="2"/>
            <w:tcBorders>
              <w:bottom w:val="single" w:sz="4" w:space="0" w:color="116062"/>
            </w:tcBorders>
          </w:tcPr>
          <w:p w14:paraId="45E246C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620" w:type="dxa"/>
          </w:tcPr>
          <w:p w14:paraId="14C2BF34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Telephone</w:t>
            </w:r>
          </w:p>
        </w:tc>
        <w:tc>
          <w:tcPr>
            <w:tcW w:w="2163" w:type="dxa"/>
            <w:tcBorders>
              <w:bottom w:val="single" w:sz="4" w:space="0" w:color="116062"/>
            </w:tcBorders>
          </w:tcPr>
          <w:p w14:paraId="0E2DDF1F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  <w:tr w:rsidR="009A2257" w14:paraId="66D1E5CA" w14:textId="77777777" w:rsidTr="00865657">
        <w:trPr>
          <w:jc w:val="center"/>
        </w:trPr>
        <w:tc>
          <w:tcPr>
            <w:tcW w:w="828" w:type="dxa"/>
          </w:tcPr>
          <w:p w14:paraId="661E7CF5" w14:textId="77777777" w:rsidR="009A2257" w:rsidRPr="00865657" w:rsidRDefault="009A2257" w:rsidP="00865657">
            <w:pPr>
              <w:spacing w:before="240"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FAX</w:t>
            </w:r>
          </w:p>
        </w:tc>
        <w:tc>
          <w:tcPr>
            <w:tcW w:w="3600" w:type="dxa"/>
            <w:gridSpan w:val="4"/>
            <w:tcBorders>
              <w:bottom w:val="single" w:sz="4" w:space="0" w:color="116062"/>
            </w:tcBorders>
          </w:tcPr>
          <w:p w14:paraId="3AACAC5B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1080" w:type="dxa"/>
            <w:gridSpan w:val="2"/>
          </w:tcPr>
          <w:p w14:paraId="0D5CE160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  <w:proofErr w:type="gramStart"/>
            <w:r w:rsidRPr="00865657">
              <w:rPr>
                <w:rFonts w:ascii="Arial Rounded MT Bold" w:hAnsi="Arial Rounded MT Bold"/>
                <w:lang w:val="en-US"/>
              </w:rPr>
              <w:t>e</w:t>
            </w:r>
            <w:proofErr w:type="gramEnd"/>
            <w:r w:rsidRPr="00865657">
              <w:rPr>
                <w:rFonts w:ascii="Arial Rounded MT Bold" w:hAnsi="Arial Rounded MT Bold"/>
                <w:lang w:val="en-US"/>
              </w:rPr>
              <w:t>-mail</w:t>
            </w:r>
          </w:p>
        </w:tc>
        <w:tc>
          <w:tcPr>
            <w:tcW w:w="5223" w:type="dxa"/>
            <w:gridSpan w:val="5"/>
            <w:tcBorders>
              <w:bottom w:val="single" w:sz="4" w:space="0" w:color="116062"/>
            </w:tcBorders>
          </w:tcPr>
          <w:p w14:paraId="3F3EC9D6" w14:textId="77777777" w:rsidR="009A2257" w:rsidRPr="00865657" w:rsidRDefault="009A2257" w:rsidP="00865657">
            <w:pPr>
              <w:spacing w:before="240" w:after="0" w:line="240" w:lineRule="auto"/>
              <w:jc w:val="center"/>
              <w:rPr>
                <w:rFonts w:ascii="Arial Rounded MT Bold" w:hAnsi="Arial Rounded MT Bold"/>
                <w:lang w:val="en-US"/>
              </w:rPr>
            </w:pPr>
          </w:p>
        </w:tc>
      </w:tr>
    </w:tbl>
    <w:p w14:paraId="1D69686D" w14:textId="77777777" w:rsidR="009A2257" w:rsidRPr="00D01497" w:rsidRDefault="009A2257" w:rsidP="00D01497">
      <w:pPr>
        <w:spacing w:after="120" w:line="240" w:lineRule="auto"/>
        <w:jc w:val="center"/>
        <w:rPr>
          <w:rFonts w:ascii="Arial Rounded MT Bold" w:hAnsi="Arial Rounded MT Bold"/>
          <w:sz w:val="18"/>
          <w:szCs w:val="18"/>
          <w:lang w:val="en-US"/>
        </w:rPr>
      </w:pPr>
    </w:p>
    <w:p w14:paraId="6FD7E29B" w14:textId="77777777" w:rsidR="009A2257" w:rsidRPr="0073764C" w:rsidRDefault="009A2257" w:rsidP="00D66141">
      <w:pPr>
        <w:spacing w:after="300" w:line="240" w:lineRule="auto"/>
        <w:jc w:val="center"/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lang w:val="en-US"/>
        </w:rPr>
        <w:t>Fees (please select):</w:t>
      </w:r>
    </w:p>
    <w:tbl>
      <w:tblPr>
        <w:tblW w:w="9466" w:type="dxa"/>
        <w:jc w:val="center"/>
        <w:tblLayout w:type="fixed"/>
        <w:tblLook w:val="01E0" w:firstRow="1" w:lastRow="1" w:firstColumn="1" w:lastColumn="1" w:noHBand="0" w:noVBand="0"/>
      </w:tblPr>
      <w:tblGrid>
        <w:gridCol w:w="2541"/>
        <w:gridCol w:w="236"/>
        <w:gridCol w:w="3741"/>
        <w:gridCol w:w="236"/>
        <w:gridCol w:w="2712"/>
      </w:tblGrid>
      <w:tr w:rsidR="009A2257" w14:paraId="359C873F" w14:textId="77777777" w:rsidTr="000E5659">
        <w:trPr>
          <w:jc w:val="center"/>
        </w:trPr>
        <w:tc>
          <w:tcPr>
            <w:tcW w:w="2541" w:type="dxa"/>
            <w:tcBorders>
              <w:right w:val="single" w:sz="4" w:space="0" w:color="auto"/>
            </w:tcBorders>
          </w:tcPr>
          <w:p w14:paraId="481D3950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Student / Postdocs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8636" w14:textId="77777777" w:rsidR="009A2257" w:rsidRPr="00865657" w:rsidRDefault="009A2257" w:rsidP="008E47B7">
            <w:pPr>
              <w:spacing w:after="0" w:line="240" w:lineRule="auto"/>
              <w:ind w:hanging="61"/>
              <w:jc w:val="center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3741" w:type="dxa"/>
            <w:tcBorders>
              <w:left w:val="single" w:sz="4" w:space="0" w:color="auto"/>
              <w:right w:val="single" w:sz="4" w:space="0" w:color="auto"/>
            </w:tcBorders>
          </w:tcPr>
          <w:p w14:paraId="5B25786B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250 € early bird registration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808E" w14:textId="77777777" w:rsidR="009A2257" w:rsidRPr="00865657" w:rsidRDefault="009A2257" w:rsidP="008E47B7">
            <w:pPr>
              <w:spacing w:after="0" w:line="240" w:lineRule="auto"/>
              <w:ind w:hanging="78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01159FB5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300 € late registration</w:t>
            </w:r>
          </w:p>
        </w:tc>
      </w:tr>
      <w:tr w:rsidR="009A2257" w14:paraId="1EB26188" w14:textId="77777777" w:rsidTr="00865657">
        <w:trPr>
          <w:jc w:val="center"/>
        </w:trPr>
        <w:tc>
          <w:tcPr>
            <w:tcW w:w="9466" w:type="dxa"/>
            <w:gridSpan w:val="5"/>
          </w:tcPr>
          <w:p w14:paraId="50FD40F9" w14:textId="77777777" w:rsidR="009A2257" w:rsidRPr="00DC01BB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sz w:val="18"/>
                <w:szCs w:val="18"/>
                <w:lang w:val="en-US"/>
              </w:rPr>
            </w:pPr>
          </w:p>
        </w:tc>
      </w:tr>
      <w:tr w:rsidR="009A2257" w14:paraId="2AA31757" w14:textId="77777777" w:rsidTr="000E5659">
        <w:trPr>
          <w:jc w:val="center"/>
        </w:trPr>
        <w:tc>
          <w:tcPr>
            <w:tcW w:w="2541" w:type="dxa"/>
            <w:tcBorders>
              <w:right w:val="single" w:sz="4" w:space="0" w:color="auto"/>
            </w:tcBorders>
          </w:tcPr>
          <w:p w14:paraId="3C54666A" w14:textId="77777777" w:rsidR="009A2257" w:rsidRPr="00865657" w:rsidRDefault="009A2257" w:rsidP="00865657">
            <w:pPr>
              <w:spacing w:after="0" w:line="240" w:lineRule="auto"/>
              <w:jc w:val="both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Academia / Industry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B957" w14:textId="77777777" w:rsidR="009A2257" w:rsidRPr="00865657" w:rsidRDefault="009A2257" w:rsidP="008E47B7">
            <w:pPr>
              <w:spacing w:after="0" w:line="240" w:lineRule="auto"/>
              <w:ind w:hanging="61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3741" w:type="dxa"/>
            <w:tcBorders>
              <w:left w:val="single" w:sz="4" w:space="0" w:color="auto"/>
              <w:right w:val="single" w:sz="4" w:space="0" w:color="auto"/>
            </w:tcBorders>
          </w:tcPr>
          <w:p w14:paraId="7D78075B" w14:textId="77777777" w:rsidR="009A2257" w:rsidRPr="00865657" w:rsidRDefault="009A2257" w:rsidP="00865657">
            <w:pPr>
              <w:spacing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400 € early bird registration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3C94" w14:textId="77777777" w:rsidR="009A2257" w:rsidRPr="00865657" w:rsidRDefault="009A2257" w:rsidP="008E47B7">
            <w:pPr>
              <w:spacing w:after="0" w:line="240" w:lineRule="auto"/>
              <w:ind w:hanging="78"/>
              <w:jc w:val="both"/>
              <w:rPr>
                <w:rFonts w:ascii="Arial Rounded MT Bold" w:hAnsi="Arial Rounded MT Bold"/>
                <w:lang w:val="en-US"/>
              </w:rPr>
            </w:pP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43839976" w14:textId="77777777" w:rsidR="009A2257" w:rsidRPr="00865657" w:rsidRDefault="009A2257" w:rsidP="00865657">
            <w:pPr>
              <w:spacing w:after="0" w:line="240" w:lineRule="auto"/>
              <w:rPr>
                <w:rFonts w:ascii="Arial Rounded MT Bold" w:hAnsi="Arial Rounded MT Bold"/>
                <w:lang w:val="en-US"/>
              </w:rPr>
            </w:pPr>
            <w:r w:rsidRPr="00865657">
              <w:rPr>
                <w:rFonts w:ascii="Arial Rounded MT Bold" w:hAnsi="Arial Rounded MT Bold"/>
                <w:lang w:val="en-US"/>
              </w:rPr>
              <w:t>500 € late registration</w:t>
            </w:r>
          </w:p>
        </w:tc>
      </w:tr>
    </w:tbl>
    <w:p w14:paraId="4DC330E2" w14:textId="77777777" w:rsidR="009A2257" w:rsidRPr="00DC01BB" w:rsidRDefault="009A2257" w:rsidP="00DC01BB">
      <w:pPr>
        <w:spacing w:after="120" w:line="240" w:lineRule="auto"/>
        <w:jc w:val="both"/>
        <w:rPr>
          <w:rFonts w:ascii="Arial" w:hAnsi="Arial" w:cs="Arial"/>
          <w:lang w:val="en-US"/>
        </w:rPr>
      </w:pPr>
    </w:p>
    <w:p w14:paraId="5437247E" w14:textId="77777777" w:rsidR="009A2257" w:rsidRPr="00BE6E52" w:rsidRDefault="009A2257" w:rsidP="00D01497">
      <w:pPr>
        <w:rPr>
          <w:rFonts w:ascii="Arial" w:hAnsi="Arial" w:cs="Arial"/>
          <w:b/>
          <w:sz w:val="19"/>
          <w:szCs w:val="19"/>
          <w:lang w:val="en-GB"/>
        </w:rPr>
      </w:pPr>
      <w:proofErr w:type="spellStart"/>
      <w:r w:rsidRPr="00BE6E52">
        <w:rPr>
          <w:rFonts w:ascii="Arial" w:hAnsi="Arial" w:cs="Arial"/>
          <w:b/>
          <w:sz w:val="19"/>
          <w:szCs w:val="19"/>
          <w:lang w:val="en-GB"/>
        </w:rPr>
        <w:t>Nanomedicine</w:t>
      </w:r>
      <w:proofErr w:type="spellEnd"/>
      <w:r w:rsidRPr="00BE6E52">
        <w:rPr>
          <w:rFonts w:ascii="Arial" w:hAnsi="Arial" w:cs="Arial"/>
          <w:b/>
          <w:sz w:val="19"/>
          <w:szCs w:val="19"/>
          <w:lang w:val="en-GB"/>
        </w:rPr>
        <w:t xml:space="preserve"> takes care of the planet, for this reason the abstract book will be provided as electronic format. For those who are interested, </w:t>
      </w:r>
      <w:proofErr w:type="spellStart"/>
      <w:r w:rsidRPr="00BE6E52">
        <w:rPr>
          <w:rFonts w:ascii="Arial" w:hAnsi="Arial" w:cs="Arial"/>
          <w:b/>
          <w:sz w:val="19"/>
          <w:szCs w:val="19"/>
          <w:lang w:val="en-GB"/>
        </w:rPr>
        <w:t>Nanomedicine</w:t>
      </w:r>
      <w:proofErr w:type="spellEnd"/>
      <w:r w:rsidRPr="00BE6E52">
        <w:rPr>
          <w:rFonts w:ascii="Arial" w:hAnsi="Arial" w:cs="Arial"/>
          <w:b/>
          <w:sz w:val="19"/>
          <w:szCs w:val="19"/>
          <w:lang w:val="en-GB"/>
        </w:rPr>
        <w:t xml:space="preserve"> will provide a hard copy at request with an additional cost of 10 euro in the registration fee.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  <w:gridCol w:w="340"/>
      </w:tblGrid>
      <w:tr w:rsidR="009A2257" w:rsidRPr="00DC01BB" w14:paraId="70272E7A" w14:textId="77777777" w:rsidTr="00BE6E52">
        <w:trPr>
          <w:trHeight w:hRule="exact" w:val="284"/>
        </w:trPr>
        <w:tc>
          <w:tcPr>
            <w:tcW w:w="10008" w:type="dxa"/>
            <w:tcBorders>
              <w:top w:val="nil"/>
              <w:left w:val="nil"/>
              <w:bottom w:val="nil"/>
            </w:tcBorders>
          </w:tcPr>
          <w:p w14:paraId="627FE02B" w14:textId="77777777" w:rsidR="009A2257" w:rsidRPr="008944AC" w:rsidRDefault="009A2257" w:rsidP="00662122">
            <w:pPr>
              <w:spacing w:before="40"/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  <w:r w:rsidRPr="008944AC">
              <w:rPr>
                <w:rFonts w:ascii="Arial" w:hAnsi="Arial" w:cs="Arial"/>
                <w:b/>
                <w:color w:val="FF0000"/>
                <w:sz w:val="19"/>
                <w:szCs w:val="19"/>
                <w:lang w:val="en-GB"/>
              </w:rPr>
              <w:t>I wish to receive a hard copy at the desk of the conference (10 euro additional cost in the registration</w:t>
            </w:r>
            <w:r w:rsidRPr="008944AC"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Pr="008944AC">
              <w:rPr>
                <w:rFonts w:ascii="Arial" w:hAnsi="Arial" w:cs="Arial"/>
                <w:b/>
                <w:color w:val="FF0000"/>
                <w:sz w:val="19"/>
                <w:szCs w:val="19"/>
                <w:lang w:val="en-GB"/>
              </w:rPr>
              <w:t>fee)</w:t>
            </w:r>
          </w:p>
          <w:p w14:paraId="5EC7CF20" w14:textId="77777777" w:rsidR="009A2257" w:rsidRPr="008944AC" w:rsidRDefault="009A2257" w:rsidP="00D01497">
            <w:pPr>
              <w:rPr>
                <w:rFonts w:ascii="Arial" w:hAnsi="Arial" w:cs="Arial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340" w:type="dxa"/>
          </w:tcPr>
          <w:p w14:paraId="3261E1FB" w14:textId="77777777" w:rsidR="009A2257" w:rsidRPr="00662122" w:rsidRDefault="009A2257" w:rsidP="00D0149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14:paraId="2A2EE56C" w14:textId="77777777" w:rsidR="009A2257" w:rsidRPr="00D01497" w:rsidRDefault="009A2257" w:rsidP="00F55DF9">
      <w:pPr>
        <w:spacing w:after="180"/>
        <w:rPr>
          <w:rFonts w:ascii="Arial" w:hAnsi="Arial" w:cs="Arial"/>
          <w:b/>
          <w:sz w:val="20"/>
          <w:szCs w:val="20"/>
          <w:lang w:val="en-GB"/>
        </w:rPr>
      </w:pPr>
    </w:p>
    <w:p w14:paraId="642437AC" w14:textId="77777777" w:rsidR="009A2257" w:rsidRDefault="009A2257" w:rsidP="00DC4ED5">
      <w:pPr>
        <w:spacing w:after="0" w:line="240" w:lineRule="auto"/>
        <w:jc w:val="center"/>
        <w:rPr>
          <w:rFonts w:ascii="Arial" w:hAnsi="Arial" w:cs="Arial"/>
          <w:b/>
          <w:bCs/>
          <w:lang w:val="en-GB"/>
        </w:rPr>
      </w:pPr>
      <w:r w:rsidRPr="005422EC">
        <w:rPr>
          <w:rFonts w:ascii="Arial" w:hAnsi="Arial" w:cs="Arial"/>
          <w:b/>
          <w:bCs/>
          <w:lang w:val="en-GB"/>
        </w:rPr>
        <w:t>Payment due to:</w:t>
      </w:r>
    </w:p>
    <w:p w14:paraId="5C78C0B6" w14:textId="77777777" w:rsidR="009A2257" w:rsidRPr="00D01497" w:rsidRDefault="009A2257" w:rsidP="00DC4ED5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DC4ED5">
        <w:rPr>
          <w:rFonts w:ascii="Arial" w:hAnsi="Arial" w:cs="Arial"/>
          <w:sz w:val="16"/>
          <w:szCs w:val="16"/>
          <w:lang w:val="en-GB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Società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Chimica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Italiana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- CONVEGNI</w:t>
      </w:r>
      <w:r w:rsidRPr="00D01497">
        <w:rPr>
          <w:rFonts w:ascii="Arial" w:hAnsi="Arial" w:cs="Arial"/>
          <w:sz w:val="20"/>
          <w:szCs w:val="20"/>
          <w:lang w:val="en-GB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Banca</w:t>
      </w:r>
      <w:proofErr w:type="spellEnd"/>
      <w:r w:rsidRPr="00D0149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01497">
        <w:rPr>
          <w:rFonts w:ascii="Arial" w:hAnsi="Arial" w:cs="Arial"/>
          <w:sz w:val="20"/>
          <w:szCs w:val="20"/>
          <w:lang w:val="en-GB"/>
        </w:rPr>
        <w:t>prossima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D01497">
        <w:rPr>
          <w:rFonts w:ascii="Arial" w:hAnsi="Arial" w:cs="Arial"/>
          <w:sz w:val="20"/>
          <w:szCs w:val="20"/>
          <w:lang w:val="en-US"/>
        </w:rPr>
        <w:t>Abi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t xml:space="preserve">: 03359, Cab: 01600, </w:t>
      </w:r>
      <w:proofErr w:type="spellStart"/>
      <w:r w:rsidRPr="00D01497">
        <w:rPr>
          <w:rFonts w:ascii="Arial" w:hAnsi="Arial" w:cs="Arial"/>
          <w:sz w:val="20"/>
          <w:szCs w:val="20"/>
          <w:lang w:val="en-US"/>
        </w:rPr>
        <w:t>Cin</w:t>
      </w:r>
      <w:proofErr w:type="spellEnd"/>
      <w:r w:rsidRPr="00D01497">
        <w:rPr>
          <w:rFonts w:ascii="Arial" w:hAnsi="Arial" w:cs="Arial"/>
          <w:sz w:val="20"/>
          <w:szCs w:val="20"/>
          <w:lang w:val="en-US"/>
        </w:rPr>
        <w:t>: Y, c.c</w:t>
      </w:r>
      <w:proofErr w:type="gramStart"/>
      <w:r w:rsidRPr="00D01497">
        <w:rPr>
          <w:rFonts w:ascii="Arial" w:hAnsi="Arial" w:cs="Arial"/>
          <w:sz w:val="20"/>
          <w:szCs w:val="20"/>
          <w:lang w:val="en-US"/>
        </w:rPr>
        <w:t>.:</w:t>
      </w:r>
      <w:proofErr w:type="gramEnd"/>
      <w:r w:rsidRPr="00D01497">
        <w:rPr>
          <w:rFonts w:ascii="Arial" w:hAnsi="Arial" w:cs="Arial"/>
          <w:sz w:val="20"/>
          <w:szCs w:val="20"/>
          <w:lang w:val="en-US"/>
        </w:rPr>
        <w:t xml:space="preserve"> 100000132471</w:t>
      </w:r>
      <w:r w:rsidRPr="00D01497">
        <w:rPr>
          <w:rFonts w:ascii="Arial" w:hAnsi="Arial" w:cs="Arial"/>
          <w:sz w:val="20"/>
          <w:szCs w:val="20"/>
          <w:lang w:val="en-US"/>
        </w:rPr>
        <w:br/>
        <w:t>IBAN: IT80 Y033 5901 6001 0000 0132 471</w:t>
      </w:r>
      <w:r w:rsidRPr="00D01497">
        <w:rPr>
          <w:rFonts w:ascii="Arial" w:hAnsi="Arial" w:cs="Arial"/>
          <w:sz w:val="20"/>
          <w:szCs w:val="20"/>
          <w:lang w:val="en-US"/>
        </w:rPr>
        <w:br/>
        <w:t>BIC: BCITITMX</w:t>
      </w:r>
      <w:r w:rsidRPr="00D01497">
        <w:rPr>
          <w:sz w:val="20"/>
          <w:szCs w:val="20"/>
          <w:lang w:val="en-US"/>
        </w:rPr>
        <w:br/>
      </w:r>
      <w:r w:rsidRPr="00F21295">
        <w:rPr>
          <w:lang w:val="en-US"/>
        </w:rPr>
        <w:br/>
      </w:r>
      <w:r w:rsidRPr="00D01497">
        <w:rPr>
          <w:rFonts w:ascii="Arial" w:hAnsi="Arial" w:cs="Arial"/>
          <w:b/>
          <w:bCs/>
          <w:sz w:val="20"/>
          <w:szCs w:val="20"/>
          <w:lang w:val="en-US"/>
        </w:rPr>
        <w:t xml:space="preserve">Please indicate the reason of payment as follows: "Surname of attendee- </w:t>
      </w:r>
      <w:proofErr w:type="spellStart"/>
      <w:r w:rsidRPr="00D01497">
        <w:rPr>
          <w:rFonts w:ascii="Arial" w:hAnsi="Arial" w:cs="Arial"/>
          <w:b/>
          <w:bCs/>
          <w:sz w:val="20"/>
          <w:szCs w:val="20"/>
          <w:lang w:val="en-US"/>
        </w:rPr>
        <w:t>NanomedViterbo</w:t>
      </w:r>
      <w:proofErr w:type="spellEnd"/>
      <w:r w:rsidRPr="00D01497">
        <w:rPr>
          <w:rFonts w:ascii="Arial" w:hAnsi="Arial" w:cs="Arial"/>
          <w:b/>
          <w:bCs/>
          <w:sz w:val="20"/>
          <w:szCs w:val="20"/>
          <w:lang w:val="en-US"/>
        </w:rPr>
        <w:t>"</w:t>
      </w:r>
    </w:p>
    <w:p w14:paraId="1F85F04B" w14:textId="77777777" w:rsidR="009A2257" w:rsidRPr="00D01497" w:rsidRDefault="009A2257" w:rsidP="00490C20">
      <w:pPr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14:paraId="70602F7B" w14:textId="77777777" w:rsidR="009A2257" w:rsidRPr="00596168" w:rsidRDefault="009A2257" w:rsidP="00F80666">
      <w:pPr>
        <w:spacing w:after="6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T</w:t>
      </w:r>
      <w:r w:rsidRPr="00596168">
        <w:rPr>
          <w:rFonts w:ascii="Arial" w:hAnsi="Arial" w:cs="Arial"/>
          <w:bCs/>
          <w:sz w:val="20"/>
          <w:szCs w:val="20"/>
          <w:lang w:val="en-US"/>
        </w:rPr>
        <w:t>o complete registration</w:t>
      </w:r>
      <w:r>
        <w:rPr>
          <w:rFonts w:ascii="Arial" w:hAnsi="Arial" w:cs="Arial"/>
          <w:bCs/>
          <w:sz w:val="20"/>
          <w:szCs w:val="20"/>
          <w:lang w:val="en-US"/>
        </w:rPr>
        <w:t>,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p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lease, send a copy of your proof of payment to </w:t>
      </w:r>
      <w:r>
        <w:rPr>
          <w:rFonts w:ascii="Arial" w:hAnsi="Arial" w:cs="Arial"/>
          <w:b/>
          <w:bCs/>
          <w:color w:val="0000FF"/>
          <w:sz w:val="20"/>
          <w:szCs w:val="20"/>
          <w:lang w:val="en-US"/>
        </w:rPr>
        <w:t>organization</w:t>
      </w:r>
      <w:r w:rsidRPr="00596168">
        <w:rPr>
          <w:rFonts w:ascii="Arial" w:hAnsi="Arial" w:cs="Arial"/>
          <w:b/>
          <w:bCs/>
          <w:color w:val="0000FF"/>
          <w:sz w:val="20"/>
          <w:szCs w:val="20"/>
          <w:lang w:val="en-US"/>
        </w:rPr>
        <w:t>_viterbo_2016@imc.cnr.it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350A7167" w14:textId="77777777" w:rsidR="009A2257" w:rsidRPr="00DC01BB" w:rsidRDefault="009A2257" w:rsidP="00DC01BB">
      <w:pPr>
        <w:spacing w:after="6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  <w:r w:rsidRPr="00DC01BB">
        <w:rPr>
          <w:rFonts w:ascii="Arial" w:hAnsi="Arial" w:cs="Arial"/>
          <w:bCs/>
          <w:i/>
          <w:sz w:val="20"/>
          <w:szCs w:val="20"/>
          <w:lang w:val="en-US"/>
        </w:rPr>
        <w:t>(</w:t>
      </w:r>
      <w:r w:rsidR="006116BB">
        <w:rPr>
          <w:rFonts w:ascii="Arial" w:hAnsi="Arial" w:cs="Arial"/>
          <w:bCs/>
          <w:i/>
          <w:color w:val="FF0000"/>
          <w:sz w:val="20"/>
          <w:szCs w:val="20"/>
          <w:lang w:val="en-US"/>
        </w:rPr>
        <w:t>WARNING</w:t>
      </w:r>
      <w:r w:rsidRPr="00DC01BB">
        <w:rPr>
          <w:rFonts w:ascii="Arial" w:hAnsi="Arial" w:cs="Arial"/>
          <w:bCs/>
          <w:i/>
          <w:color w:val="FF0000"/>
          <w:sz w:val="20"/>
          <w:szCs w:val="20"/>
          <w:lang w:val="en-US"/>
        </w:rPr>
        <w:t>!</w:t>
      </w:r>
      <w:r w:rsidRPr="00DC01BB">
        <w:rPr>
          <w:rFonts w:ascii="Arial" w:hAnsi="Arial" w:cs="Arial"/>
          <w:bCs/>
          <w:i/>
          <w:sz w:val="20"/>
          <w:szCs w:val="20"/>
          <w:lang w:val="en-US"/>
        </w:rPr>
        <w:t xml:space="preserve"> This mailbox </w:t>
      </w:r>
      <w:r w:rsidR="006116BB">
        <w:rPr>
          <w:rFonts w:ascii="Arial" w:hAnsi="Arial" w:cs="Arial"/>
          <w:bCs/>
          <w:i/>
          <w:sz w:val="20"/>
          <w:szCs w:val="20"/>
          <w:lang w:val="en-US"/>
        </w:rPr>
        <w:t>has</w:t>
      </w:r>
      <w:r w:rsidRPr="00DC01BB">
        <w:rPr>
          <w:rFonts w:ascii="Arial" w:hAnsi="Arial" w:cs="Arial"/>
          <w:bCs/>
          <w:i/>
          <w:sz w:val="20"/>
          <w:szCs w:val="20"/>
          <w:lang w:val="en-US"/>
        </w:rPr>
        <w:t xml:space="preserve"> an anti-spam protection. After sending your e-mail you will receive a message from LISTMGR.CNR.IT LISTSERV. You have to click on the enclosed link to actually send your message to the organization!)</w:t>
      </w:r>
    </w:p>
    <w:p w14:paraId="6CAD4FA9" w14:textId="77777777" w:rsidR="009A2257" w:rsidRDefault="009A2257" w:rsidP="00490C20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  <w:lang w:val="en-US"/>
        </w:rPr>
      </w:pPr>
    </w:p>
    <w:p w14:paraId="4FD5FF07" w14:textId="77777777" w:rsidR="009A2257" w:rsidRPr="00991341" w:rsidRDefault="009A2257" w:rsidP="00490C20">
      <w:pPr>
        <w:spacing w:after="0" w:line="240" w:lineRule="auto"/>
        <w:jc w:val="center"/>
        <w:rPr>
          <w:rFonts w:ascii="Arial" w:hAnsi="Arial" w:cs="Arial"/>
          <w:bCs/>
          <w:sz w:val="19"/>
          <w:szCs w:val="19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T</w:t>
      </w:r>
      <w:r w:rsidRPr="00596168">
        <w:rPr>
          <w:rFonts w:ascii="Arial" w:hAnsi="Arial" w:cs="Arial"/>
          <w:bCs/>
          <w:sz w:val="20"/>
          <w:szCs w:val="20"/>
          <w:lang w:val="en-US"/>
        </w:rPr>
        <w:t>o be included in the list of participants</w:t>
      </w:r>
      <w:r w:rsidR="008944AC">
        <w:rPr>
          <w:rFonts w:ascii="Arial" w:hAnsi="Arial" w:cs="Arial"/>
          <w:bCs/>
          <w:sz w:val="20"/>
          <w:szCs w:val="20"/>
          <w:lang w:val="en-US"/>
        </w:rPr>
        <w:t>,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l</w:t>
      </w:r>
      <w:r w:rsidRPr="00596168">
        <w:rPr>
          <w:rFonts w:ascii="Arial" w:hAnsi="Arial" w:cs="Arial"/>
          <w:bCs/>
          <w:sz w:val="20"/>
          <w:szCs w:val="20"/>
          <w:lang w:val="en-US"/>
        </w:rPr>
        <w:t>ate regi</w:t>
      </w:r>
      <w:r>
        <w:rPr>
          <w:rFonts w:ascii="Arial" w:hAnsi="Arial" w:cs="Arial"/>
          <w:bCs/>
          <w:sz w:val="20"/>
          <w:szCs w:val="20"/>
          <w:lang w:val="en-US"/>
        </w:rPr>
        <w:t>stration must be performed not later than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July 16, 2016</w:t>
      </w:r>
      <w:r w:rsidR="008944AC">
        <w:rPr>
          <w:rFonts w:ascii="Arial" w:hAnsi="Arial" w:cs="Arial"/>
          <w:bCs/>
          <w:sz w:val="20"/>
          <w:szCs w:val="20"/>
          <w:lang w:val="en-US"/>
        </w:rPr>
        <w:t>.</w:t>
      </w:r>
      <w:r w:rsidRPr="00596168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5FA59A77" w14:textId="77777777" w:rsidR="009A2257" w:rsidRPr="00B72975" w:rsidRDefault="009A2257" w:rsidP="00D01497">
      <w:pPr>
        <w:spacing w:after="0" w:line="240" w:lineRule="auto"/>
        <w:jc w:val="center"/>
        <w:rPr>
          <w:rFonts w:ascii="Arial Rounded MT Bold" w:hAnsi="Arial Rounded MT Bold"/>
          <w:sz w:val="26"/>
          <w:szCs w:val="26"/>
          <w:lang w:val="en-GB"/>
        </w:rPr>
      </w:pPr>
    </w:p>
    <w:tbl>
      <w:tblPr>
        <w:tblW w:w="0" w:type="auto"/>
        <w:jc w:val="center"/>
        <w:tblBorders>
          <w:top w:val="single" w:sz="4" w:space="0" w:color="116062"/>
          <w:left w:val="single" w:sz="4" w:space="0" w:color="116062"/>
          <w:bottom w:val="single" w:sz="4" w:space="0" w:color="116062"/>
          <w:right w:val="single" w:sz="4" w:space="0" w:color="116062"/>
          <w:insideH w:val="single" w:sz="4" w:space="0" w:color="116062"/>
          <w:insideV w:val="single" w:sz="4" w:space="0" w:color="116062"/>
        </w:tblBorders>
        <w:tblLook w:val="01E0" w:firstRow="1" w:lastRow="1" w:firstColumn="1" w:lastColumn="1" w:noHBand="0" w:noVBand="0"/>
      </w:tblPr>
      <w:tblGrid>
        <w:gridCol w:w="10911"/>
      </w:tblGrid>
      <w:tr w:rsidR="009A2257" w:rsidRPr="00DC01BB" w14:paraId="454295B5" w14:textId="77777777" w:rsidTr="00865657">
        <w:trPr>
          <w:jc w:val="center"/>
        </w:trPr>
        <w:tc>
          <w:tcPr>
            <w:tcW w:w="10911" w:type="dxa"/>
            <w:shd w:val="clear" w:color="auto" w:fill="116062"/>
          </w:tcPr>
          <w:p w14:paraId="6F23A8C9" w14:textId="77777777" w:rsidR="009A2257" w:rsidRPr="00F80666" w:rsidRDefault="009A2257" w:rsidP="009747C7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Organized by</w:t>
            </w:r>
          </w:p>
          <w:p w14:paraId="460F13E4" w14:textId="77777777" w:rsidR="009A2257" w:rsidRPr="00F80666" w:rsidRDefault="009A2257" w:rsidP="009747C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Institute of Chemical Methodologies, CNR, Rome</w:t>
            </w:r>
          </w:p>
          <w:p w14:paraId="4B7AE8D2" w14:textId="77777777" w:rsidR="009A2257" w:rsidRPr="006208DE" w:rsidRDefault="009A2257" w:rsidP="006208DE">
            <w:pPr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</w:pPr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Department of Technology and Hearth,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Istituto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Superiore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 xml:space="preserve"> di </w:t>
            </w:r>
            <w:proofErr w:type="spellStart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Sanità</w:t>
            </w:r>
            <w:proofErr w:type="spellEnd"/>
            <w:r w:rsidRPr="00F80666">
              <w:rPr>
                <w:rFonts w:ascii="Arial" w:hAnsi="Arial" w:cs="Arial"/>
                <w:color w:val="FFFFFF"/>
                <w:sz w:val="16"/>
                <w:szCs w:val="16"/>
                <w:lang w:val="en-GB"/>
              </w:rPr>
              <w:t>, Roma</w:t>
            </w:r>
          </w:p>
        </w:tc>
      </w:tr>
    </w:tbl>
    <w:p w14:paraId="26761D4B" w14:textId="77777777" w:rsidR="009A2257" w:rsidRPr="00BE6E52" w:rsidRDefault="009A2257" w:rsidP="00BF095F">
      <w:pPr>
        <w:spacing w:after="0" w:line="240" w:lineRule="auto"/>
        <w:rPr>
          <w:rFonts w:ascii="Arial Rounded MT Bold" w:hAnsi="Arial Rounded MT Bold"/>
          <w:sz w:val="10"/>
          <w:szCs w:val="10"/>
          <w:lang w:val="en-GB"/>
        </w:rPr>
      </w:pPr>
    </w:p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2130"/>
        <w:gridCol w:w="1434"/>
        <w:gridCol w:w="1925"/>
        <w:gridCol w:w="1330"/>
        <w:gridCol w:w="1549"/>
        <w:gridCol w:w="2689"/>
      </w:tblGrid>
      <w:tr w:rsidR="009A2257" w14:paraId="22D39F4A" w14:textId="77777777" w:rsidTr="00983713">
        <w:trPr>
          <w:jc w:val="center"/>
        </w:trPr>
        <w:tc>
          <w:tcPr>
            <w:tcW w:w="2130" w:type="dxa"/>
          </w:tcPr>
          <w:p w14:paraId="1C4E863D" w14:textId="77777777" w:rsidR="009A2257" w:rsidRPr="00662122" w:rsidRDefault="008944AC" w:rsidP="00F55DF9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3408C8C5" wp14:editId="500B077B">
                  <wp:extent cx="1066800" cy="4064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</w:tcPr>
          <w:p w14:paraId="0B808A49" w14:textId="77777777" w:rsidR="009A2257" w:rsidRPr="00662122" w:rsidRDefault="008944AC" w:rsidP="00D31B8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522AD253" wp14:editId="4FD38F6C">
                  <wp:extent cx="465455" cy="36385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5C7DE" w14:textId="77777777" w:rsidR="009A2257" w:rsidRPr="00662122" w:rsidRDefault="009A2257" w:rsidP="00BF095F">
            <w:pPr>
              <w:spacing w:before="60"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Consiglio Nazionale delle Ricerche</w:t>
            </w:r>
          </w:p>
        </w:tc>
        <w:tc>
          <w:tcPr>
            <w:tcW w:w="1925" w:type="dxa"/>
          </w:tcPr>
          <w:p w14:paraId="59117613" w14:textId="77777777" w:rsidR="009A2257" w:rsidRPr="00662122" w:rsidRDefault="008944AC" w:rsidP="003823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0231F0D7" wp14:editId="50F109F9">
                  <wp:extent cx="465455" cy="398145"/>
                  <wp:effectExtent l="0" t="0" r="0" b="825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B9C5C" w14:textId="77777777" w:rsidR="009A2257" w:rsidRDefault="009A2257" w:rsidP="00024C25">
            <w:pPr>
              <w:spacing w:before="60" w:after="0" w:line="240" w:lineRule="auto"/>
              <w:ind w:hanging="108"/>
              <w:jc w:val="center"/>
              <w:rPr>
                <w:rFonts w:ascii="Arial" w:hAnsi="Arial" w:cs="Arial"/>
                <w:color w:val="000080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Istituto di</w:t>
            </w:r>
            <w:r>
              <w:rPr>
                <w:rFonts w:ascii="Arial" w:hAnsi="Arial" w:cs="Arial"/>
                <w:color w:val="000080"/>
                <w:sz w:val="12"/>
                <w:szCs w:val="12"/>
              </w:rPr>
              <w:t xml:space="preserve"> </w:t>
            </w: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Metodologie</w:t>
            </w:r>
          </w:p>
          <w:p w14:paraId="22DA26A7" w14:textId="77777777" w:rsidR="009A2257" w:rsidRPr="00662122" w:rsidRDefault="009A2257" w:rsidP="00983713">
            <w:pPr>
              <w:spacing w:after="0" w:line="240" w:lineRule="auto"/>
              <w:ind w:hanging="108"/>
              <w:jc w:val="center"/>
              <w:rPr>
                <w:sz w:val="20"/>
                <w:szCs w:val="20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Chimiche</w:t>
            </w:r>
          </w:p>
        </w:tc>
        <w:tc>
          <w:tcPr>
            <w:tcW w:w="1330" w:type="dxa"/>
          </w:tcPr>
          <w:p w14:paraId="2609951C" w14:textId="77777777" w:rsidR="009A2257" w:rsidRPr="00662122" w:rsidRDefault="008944AC" w:rsidP="00971A7B">
            <w:pPr>
              <w:spacing w:before="40" w:after="0" w:line="240" w:lineRule="auto"/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rFonts w:ascii="Arial Rounded MT Bold" w:hAnsi="Arial Rounded MT Bold"/>
                <w:noProof/>
                <w:sz w:val="4"/>
                <w:szCs w:val="4"/>
              </w:rPr>
              <w:drawing>
                <wp:inline distT="0" distB="0" distL="0" distR="0" wp14:anchorId="4A187332" wp14:editId="27081890">
                  <wp:extent cx="381000" cy="35560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A0EBD" w14:textId="77777777" w:rsidR="009A2257" w:rsidRDefault="009A2257" w:rsidP="00BF095F">
            <w:pPr>
              <w:spacing w:before="60" w:after="0" w:line="240" w:lineRule="auto"/>
              <w:jc w:val="center"/>
              <w:rPr>
                <w:rFonts w:ascii="Arial" w:hAnsi="Arial" w:cs="Arial"/>
                <w:color w:val="000080"/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 xml:space="preserve">Istituto Superiore </w:t>
            </w:r>
          </w:p>
          <w:p w14:paraId="0F045203" w14:textId="77777777" w:rsidR="009A2257" w:rsidRPr="00662122" w:rsidRDefault="009A2257" w:rsidP="00662122">
            <w:pPr>
              <w:spacing w:before="20" w:after="0" w:line="240" w:lineRule="auto"/>
              <w:jc w:val="center"/>
              <w:rPr>
                <w:sz w:val="12"/>
                <w:szCs w:val="12"/>
              </w:rPr>
            </w:pPr>
            <w:proofErr w:type="gramStart"/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di</w:t>
            </w:r>
            <w:proofErr w:type="gramEnd"/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 xml:space="preserve"> Sanità</w:t>
            </w:r>
          </w:p>
        </w:tc>
        <w:tc>
          <w:tcPr>
            <w:tcW w:w="1549" w:type="dxa"/>
          </w:tcPr>
          <w:p w14:paraId="33CAFF67" w14:textId="77777777" w:rsidR="009A2257" w:rsidRPr="00662122" w:rsidRDefault="008944AC" w:rsidP="00971A7B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A30627" wp14:editId="15300F11">
                  <wp:extent cx="516255" cy="33020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7" t="253" r="18500" b="2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4E2BF" w14:textId="77777777" w:rsidR="009A2257" w:rsidRPr="00662122" w:rsidRDefault="009A2257" w:rsidP="00BF095F">
            <w:pPr>
              <w:spacing w:before="80" w:after="0" w:line="240" w:lineRule="auto"/>
              <w:jc w:val="center"/>
              <w:rPr>
                <w:sz w:val="12"/>
                <w:szCs w:val="12"/>
              </w:rPr>
            </w:pPr>
            <w:r w:rsidRPr="00662122">
              <w:rPr>
                <w:rFonts w:ascii="Arial" w:hAnsi="Arial" w:cs="Arial"/>
                <w:color w:val="000080"/>
                <w:sz w:val="12"/>
                <w:szCs w:val="12"/>
              </w:rPr>
              <w:t>Società Chimica Italiana</w:t>
            </w:r>
          </w:p>
        </w:tc>
        <w:tc>
          <w:tcPr>
            <w:tcW w:w="2689" w:type="dxa"/>
          </w:tcPr>
          <w:p w14:paraId="6F6B6212" w14:textId="77777777" w:rsidR="009A2257" w:rsidRDefault="008944AC" w:rsidP="00BF095F">
            <w:pPr>
              <w:spacing w:before="80" w:after="4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drawing>
                <wp:inline distT="0" distB="0" distL="0" distR="0" wp14:anchorId="6FBEAD41" wp14:editId="01098BA8">
                  <wp:extent cx="1430655" cy="23685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E3E95" w14:textId="77777777" w:rsidR="009A2257" w:rsidRDefault="009A2257" w:rsidP="00662122">
            <w:pPr>
              <w:spacing w:before="40" w:after="40" w:line="240" w:lineRule="auto"/>
              <w:jc w:val="center"/>
            </w:pPr>
            <w:r w:rsidRPr="00D01C7E">
              <w:rPr>
                <w:rFonts w:ascii="Arial" w:hAnsi="Arial" w:cs="Arial"/>
                <w:color w:val="000080"/>
                <w:sz w:val="9"/>
                <w:szCs w:val="9"/>
              </w:rPr>
              <w:t>Dipartimento Scienze Chimiche e Tecnologie dei Materiali</w:t>
            </w:r>
          </w:p>
        </w:tc>
      </w:tr>
    </w:tbl>
    <w:p w14:paraId="2B92A676" w14:textId="77777777" w:rsidR="009A2257" w:rsidRPr="00983713" w:rsidRDefault="009A2257" w:rsidP="00E40FC9">
      <w:pPr>
        <w:spacing w:after="0" w:line="360" w:lineRule="auto"/>
        <w:rPr>
          <w:rFonts w:ascii="Arial Rounded MT Bold" w:hAnsi="Arial Rounded MT Bold"/>
          <w:sz w:val="4"/>
          <w:szCs w:val="4"/>
        </w:rPr>
      </w:pPr>
      <w:bookmarkStart w:id="0" w:name="_GoBack"/>
      <w:bookmarkEnd w:id="0"/>
    </w:p>
    <w:sectPr w:rsidR="009A2257" w:rsidRPr="00983713" w:rsidSect="00DC01BB">
      <w:footnotePr>
        <w:pos w:val="beneathText"/>
      </w:footnotePr>
      <w:pgSz w:w="11905" w:h="16837"/>
      <w:pgMar w:top="45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attachedTemplate r:id="rId1"/>
  <w:defaultTabStop w:val="708"/>
  <w:hyphenationZone w:val="283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BD"/>
    <w:rsid w:val="00024C25"/>
    <w:rsid w:val="0003258E"/>
    <w:rsid w:val="000734BA"/>
    <w:rsid w:val="00075447"/>
    <w:rsid w:val="000B5AD9"/>
    <w:rsid w:val="000B5BFB"/>
    <w:rsid w:val="000C1416"/>
    <w:rsid w:val="000E5659"/>
    <w:rsid w:val="000E7BC2"/>
    <w:rsid w:val="00132830"/>
    <w:rsid w:val="00134A0D"/>
    <w:rsid w:val="00142901"/>
    <w:rsid w:val="00155A9A"/>
    <w:rsid w:val="00180619"/>
    <w:rsid w:val="001B4E3B"/>
    <w:rsid w:val="001E4135"/>
    <w:rsid w:val="0020590F"/>
    <w:rsid w:val="002112FF"/>
    <w:rsid w:val="00215182"/>
    <w:rsid w:val="0023013F"/>
    <w:rsid w:val="0023121B"/>
    <w:rsid w:val="00250435"/>
    <w:rsid w:val="002516CB"/>
    <w:rsid w:val="002859D4"/>
    <w:rsid w:val="002E2231"/>
    <w:rsid w:val="002F07A6"/>
    <w:rsid w:val="002F2CA0"/>
    <w:rsid w:val="00305C54"/>
    <w:rsid w:val="00341FD7"/>
    <w:rsid w:val="003674CB"/>
    <w:rsid w:val="00375AA1"/>
    <w:rsid w:val="00380223"/>
    <w:rsid w:val="0038120A"/>
    <w:rsid w:val="0038235D"/>
    <w:rsid w:val="00387359"/>
    <w:rsid w:val="003C5A2B"/>
    <w:rsid w:val="003D67A3"/>
    <w:rsid w:val="003F0191"/>
    <w:rsid w:val="00420D5C"/>
    <w:rsid w:val="004545CA"/>
    <w:rsid w:val="00465810"/>
    <w:rsid w:val="00490C20"/>
    <w:rsid w:val="005118FE"/>
    <w:rsid w:val="005408D4"/>
    <w:rsid w:val="005422EC"/>
    <w:rsid w:val="0055232C"/>
    <w:rsid w:val="00560EA2"/>
    <w:rsid w:val="00596168"/>
    <w:rsid w:val="005A5345"/>
    <w:rsid w:val="005B1895"/>
    <w:rsid w:val="005D74E2"/>
    <w:rsid w:val="005E0D0C"/>
    <w:rsid w:val="005F47C1"/>
    <w:rsid w:val="006116BB"/>
    <w:rsid w:val="006208DE"/>
    <w:rsid w:val="0063107F"/>
    <w:rsid w:val="00647094"/>
    <w:rsid w:val="00662122"/>
    <w:rsid w:val="0067287F"/>
    <w:rsid w:val="006D7B4C"/>
    <w:rsid w:val="006E2557"/>
    <w:rsid w:val="006F2119"/>
    <w:rsid w:val="006F53FA"/>
    <w:rsid w:val="0073764C"/>
    <w:rsid w:val="00754B96"/>
    <w:rsid w:val="00756831"/>
    <w:rsid w:val="00827BF3"/>
    <w:rsid w:val="00844D9F"/>
    <w:rsid w:val="00865657"/>
    <w:rsid w:val="008944AC"/>
    <w:rsid w:val="008D784A"/>
    <w:rsid w:val="008E47B7"/>
    <w:rsid w:val="008F0027"/>
    <w:rsid w:val="00936DDD"/>
    <w:rsid w:val="0096094D"/>
    <w:rsid w:val="00964457"/>
    <w:rsid w:val="00971A7B"/>
    <w:rsid w:val="009747C7"/>
    <w:rsid w:val="00983713"/>
    <w:rsid w:val="00991341"/>
    <w:rsid w:val="009960B0"/>
    <w:rsid w:val="009A2257"/>
    <w:rsid w:val="009C42B3"/>
    <w:rsid w:val="009C79B2"/>
    <w:rsid w:val="009D05D6"/>
    <w:rsid w:val="00A35A2A"/>
    <w:rsid w:val="00A524EE"/>
    <w:rsid w:val="00A96F4F"/>
    <w:rsid w:val="00AB20BD"/>
    <w:rsid w:val="00AE2C97"/>
    <w:rsid w:val="00AE4E70"/>
    <w:rsid w:val="00B455FD"/>
    <w:rsid w:val="00B72975"/>
    <w:rsid w:val="00BC2AC4"/>
    <w:rsid w:val="00BD71F1"/>
    <w:rsid w:val="00BE6E52"/>
    <w:rsid w:val="00BF095F"/>
    <w:rsid w:val="00C06D35"/>
    <w:rsid w:val="00C35D37"/>
    <w:rsid w:val="00C52466"/>
    <w:rsid w:val="00CA424E"/>
    <w:rsid w:val="00D0127D"/>
    <w:rsid w:val="00D01497"/>
    <w:rsid w:val="00D01C7E"/>
    <w:rsid w:val="00D203A5"/>
    <w:rsid w:val="00D31B8E"/>
    <w:rsid w:val="00D559F4"/>
    <w:rsid w:val="00D55BFE"/>
    <w:rsid w:val="00D64D87"/>
    <w:rsid w:val="00D64F0C"/>
    <w:rsid w:val="00D66141"/>
    <w:rsid w:val="00D75CEF"/>
    <w:rsid w:val="00DB0F3B"/>
    <w:rsid w:val="00DB46B8"/>
    <w:rsid w:val="00DC01BB"/>
    <w:rsid w:val="00DC4ED5"/>
    <w:rsid w:val="00DE54E6"/>
    <w:rsid w:val="00DF035F"/>
    <w:rsid w:val="00E24620"/>
    <w:rsid w:val="00E35094"/>
    <w:rsid w:val="00E40FC9"/>
    <w:rsid w:val="00E82F4D"/>
    <w:rsid w:val="00EB3BE4"/>
    <w:rsid w:val="00EC1ADF"/>
    <w:rsid w:val="00F11B48"/>
    <w:rsid w:val="00F11B85"/>
    <w:rsid w:val="00F21295"/>
    <w:rsid w:val="00F2185F"/>
    <w:rsid w:val="00F45B84"/>
    <w:rsid w:val="00F5108A"/>
    <w:rsid w:val="00F55DF9"/>
    <w:rsid w:val="00F61BF8"/>
    <w:rsid w:val="00F62D4D"/>
    <w:rsid w:val="00F65FAA"/>
    <w:rsid w:val="00F66924"/>
    <w:rsid w:val="00F73E6B"/>
    <w:rsid w:val="00F80666"/>
    <w:rsid w:val="00F820A3"/>
    <w:rsid w:val="00F94074"/>
    <w:rsid w:val="00FB2623"/>
    <w:rsid w:val="00FB4A07"/>
    <w:rsid w:val="00FD0E33"/>
    <w:rsid w:val="00FD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AD6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4135"/>
    <w:pPr>
      <w:spacing w:after="200" w:line="276" w:lineRule="auto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locked/>
    <w:rsid w:val="00E40FC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8F00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E82F4D"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4135"/>
    <w:pPr>
      <w:spacing w:after="200" w:line="276" w:lineRule="auto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locked/>
    <w:rsid w:val="00E40FC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8F00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E82F4D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VertrigoServ\www\CNR_2014\docs\Application%20form_1501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\Program Files (x86)\VertrigoServ\www\CNR_2014\docs\Application form_150114.dotx</Template>
  <TotalTime>2</TotalTime>
  <Pages>1</Pages>
  <Words>275</Words>
  <Characters>1571</Characters>
  <Application>Microsoft Macintosh Word</Application>
  <DocSecurity>0</DocSecurity>
  <Lines>13</Lines>
  <Paragraphs>3</Paragraphs>
  <ScaleCrop>false</ScaleCrop>
  <Company>Hewlett-Packard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NANOMEDICINE VITERBO 2016</dc:title>
  <dc:subject/>
  <dc:creator>Lorenzo</dc:creator>
  <cp:keywords/>
  <dc:description/>
  <cp:lastModifiedBy>virginia daiuto</cp:lastModifiedBy>
  <cp:revision>3</cp:revision>
  <cp:lastPrinted>2015-10-29T12:33:00Z</cp:lastPrinted>
  <dcterms:created xsi:type="dcterms:W3CDTF">2016-03-04T08:36:00Z</dcterms:created>
  <dcterms:modified xsi:type="dcterms:W3CDTF">2016-03-04T10:00:00Z</dcterms:modified>
</cp:coreProperties>
</file>